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A9" w:rsidRDefault="00CE5BA9" w:rsidP="006355CB">
      <w:pPr>
        <w:tabs>
          <w:tab w:val="left" w:pos="3772"/>
        </w:tabs>
        <w:rPr>
          <w:sz w:val="28"/>
          <w:szCs w:val="28"/>
        </w:rPr>
      </w:pPr>
      <w:r>
        <w:rPr>
          <w:sz w:val="28"/>
          <w:szCs w:val="28"/>
        </w:rPr>
        <w:t>КОНКУРС на лучший уголок ПДД.</w:t>
      </w:r>
    </w:p>
    <w:p w:rsidR="00CE5BA9" w:rsidRPr="00A2180D" w:rsidRDefault="00CE5BA9" w:rsidP="00A2180D">
      <w:pPr>
        <w:rPr>
          <w:sz w:val="28"/>
          <w:szCs w:val="28"/>
        </w:rPr>
      </w:pPr>
      <w:r w:rsidRPr="00A2180D">
        <w:rPr>
          <w:sz w:val="28"/>
          <w:szCs w:val="28"/>
        </w:rPr>
        <w:t>Встал малыш на ноги – он уже пешеход. Сел ребенок на велосипед – он уже водитель. Поехал в автобусе – он уже пассажир. И везде его подс</w:t>
      </w:r>
      <w:r>
        <w:rPr>
          <w:sz w:val="28"/>
          <w:szCs w:val="28"/>
        </w:rPr>
        <w:t>терегает опасность. «Жизнь есть дар, великий дар, и тот, кто ее не ценит, эт</w:t>
      </w:r>
      <w:r w:rsidRPr="00A2180D">
        <w:rPr>
          <w:sz w:val="28"/>
          <w:szCs w:val="28"/>
        </w:rPr>
        <w:t>ого дара не заслуживает » сказал когда-то Леонардо да Винчи. Эту ответственность необходимо воспитывать и в детях, ведь известно, что в большинстве своем юные пешеходы попадают в бе</w:t>
      </w:r>
      <w:r>
        <w:rPr>
          <w:sz w:val="28"/>
          <w:szCs w:val="28"/>
        </w:rPr>
        <w:t>ду на дороге не из-за незнания п</w:t>
      </w:r>
      <w:r w:rsidRPr="00A2180D">
        <w:rPr>
          <w:sz w:val="28"/>
          <w:szCs w:val="28"/>
        </w:rPr>
        <w:t xml:space="preserve">равил дорожного движения, а по своей детской наивности, неопытности, особенностей организма, из-за необдуманного риска. Самое главное – научить правилам жизни во взрослом мире, мире спешащих машин и людей. </w:t>
      </w:r>
    </w:p>
    <w:p w:rsidR="00CE5BA9" w:rsidRPr="00A2180D" w:rsidRDefault="00CE5BA9" w:rsidP="00A2180D">
      <w:pPr>
        <w:rPr>
          <w:sz w:val="28"/>
          <w:szCs w:val="28"/>
        </w:rPr>
      </w:pPr>
      <w:r w:rsidRPr="00A2180D">
        <w:rPr>
          <w:sz w:val="28"/>
          <w:szCs w:val="28"/>
        </w:rPr>
        <w:t xml:space="preserve">     Воспитатель – первый учитель безопасного поведения на дороге и должен в</w:t>
      </w:r>
      <w:r>
        <w:rPr>
          <w:sz w:val="28"/>
          <w:szCs w:val="28"/>
        </w:rPr>
        <w:t>ладеть этими знаниями. В этом нашим педагогам</w:t>
      </w:r>
      <w:r w:rsidRPr="00A2180D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омогает </w:t>
      </w:r>
      <w:r w:rsidRPr="00A2180D">
        <w:rPr>
          <w:sz w:val="28"/>
          <w:szCs w:val="28"/>
        </w:rPr>
        <w:t xml:space="preserve"> - педагогическая копилка идей, консультаций, рекомендаций по обучению детей безопасному поведению на дороге, методическая литература. </w:t>
      </w:r>
    </w:p>
    <w:p w:rsidR="00CE5BA9" w:rsidRPr="00A2180D" w:rsidRDefault="00CE5BA9" w:rsidP="00A218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2180D">
        <w:rPr>
          <w:sz w:val="28"/>
          <w:szCs w:val="28"/>
        </w:rPr>
        <w:t xml:space="preserve">  В методическом кабинете педагоги имеют возможность изучить новинки методической литературы по обучению дошкольников правилам дорожного движения, обменяться опытом работы, провести мастер-класс по проблеме. </w:t>
      </w:r>
    </w:p>
    <w:p w:rsidR="00CE5BA9" w:rsidRDefault="00CE5BA9" w:rsidP="00A2180D">
      <w:pPr>
        <w:tabs>
          <w:tab w:val="left" w:pos="3772"/>
        </w:tabs>
        <w:rPr>
          <w:sz w:val="28"/>
          <w:szCs w:val="28"/>
        </w:rPr>
      </w:pPr>
      <w:r w:rsidRPr="00A2180D">
        <w:rPr>
          <w:sz w:val="28"/>
          <w:szCs w:val="28"/>
        </w:rPr>
        <w:t xml:space="preserve">  Немаловажную роль в воспитании дисциплинированного пешехода отводим предметно-развивающей среде МБДОУ</w:t>
      </w:r>
      <w:r>
        <w:rPr>
          <w:sz w:val="28"/>
          <w:szCs w:val="28"/>
        </w:rPr>
        <w:t>.</w:t>
      </w:r>
      <w:r w:rsidRPr="00A2180D">
        <w:rPr>
          <w:sz w:val="28"/>
          <w:szCs w:val="28"/>
        </w:rPr>
        <w:t xml:space="preserve"> Это р</w:t>
      </w:r>
      <w:r>
        <w:rPr>
          <w:sz w:val="28"/>
          <w:szCs w:val="28"/>
        </w:rPr>
        <w:t xml:space="preserve">азличные, стенды, уголки по ПДД.  В нашем  детском </w:t>
      </w:r>
      <w:r w:rsidRPr="00A2180D">
        <w:rPr>
          <w:sz w:val="28"/>
          <w:szCs w:val="28"/>
        </w:rPr>
        <w:t xml:space="preserve"> </w:t>
      </w:r>
      <w:r>
        <w:rPr>
          <w:sz w:val="28"/>
          <w:szCs w:val="28"/>
        </w:rPr>
        <w:t>саду</w:t>
      </w:r>
      <w:r w:rsidRPr="00A2180D">
        <w:rPr>
          <w:sz w:val="28"/>
          <w:szCs w:val="28"/>
        </w:rPr>
        <w:t xml:space="preserve"> </w:t>
      </w:r>
      <w:r>
        <w:rPr>
          <w:sz w:val="28"/>
          <w:szCs w:val="28"/>
        </w:rPr>
        <w:t>в октябре месяце проходил конкурс :  « ЛУЧШИЙ УГОЛОК  ПДД В ГРУППЕ », участие приняли четыре группы . По итогам конкурса лучшим уголком был признан уголок в подготовительной группе. Воспитатели: Герасимова В. М. и Смоля Л.И.</w:t>
      </w:r>
    </w:p>
    <w:p w:rsidR="00CE5BA9" w:rsidRPr="00A2180D" w:rsidRDefault="00CE5BA9" w:rsidP="00A2180D">
      <w:pPr>
        <w:rPr>
          <w:sz w:val="28"/>
          <w:szCs w:val="28"/>
        </w:rPr>
      </w:pPr>
      <w:r>
        <w:rPr>
          <w:sz w:val="28"/>
          <w:szCs w:val="28"/>
        </w:rPr>
        <w:t>В уголке по ПДД  присутствовали -</w:t>
      </w:r>
      <w:r w:rsidRPr="00A2180D">
        <w:rPr>
          <w:sz w:val="28"/>
          <w:szCs w:val="28"/>
        </w:rPr>
        <w:t xml:space="preserve">  макеты дороги, плакаты</w:t>
      </w:r>
      <w:r>
        <w:rPr>
          <w:sz w:val="28"/>
          <w:szCs w:val="28"/>
        </w:rPr>
        <w:t>,</w:t>
      </w:r>
      <w:r w:rsidRPr="00A2180D">
        <w:rPr>
          <w:sz w:val="28"/>
          <w:szCs w:val="28"/>
        </w:rPr>
        <w:t xml:space="preserve"> настольн</w:t>
      </w:r>
      <w:r>
        <w:rPr>
          <w:sz w:val="28"/>
          <w:szCs w:val="28"/>
        </w:rPr>
        <w:t>о-печатные и дидактические игры, а также была оформлена  и</w:t>
      </w:r>
      <w:r w:rsidRPr="00A2180D">
        <w:rPr>
          <w:sz w:val="28"/>
          <w:szCs w:val="28"/>
        </w:rPr>
        <w:t>нформация</w:t>
      </w:r>
      <w:r>
        <w:rPr>
          <w:sz w:val="28"/>
          <w:szCs w:val="28"/>
        </w:rPr>
        <w:t xml:space="preserve"> для родителей по БДД в приемной этой </w:t>
      </w:r>
      <w:r w:rsidRPr="00A2180D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ы.</w:t>
      </w:r>
    </w:p>
    <w:p w:rsidR="00CE5BA9" w:rsidRPr="00A2180D" w:rsidRDefault="00CE5BA9" w:rsidP="00A2180D">
      <w:pPr>
        <w:rPr>
          <w:sz w:val="28"/>
          <w:szCs w:val="28"/>
        </w:rPr>
      </w:pPr>
      <w:r w:rsidRPr="00A2180D">
        <w:rPr>
          <w:sz w:val="28"/>
          <w:szCs w:val="28"/>
        </w:rPr>
        <w:t xml:space="preserve">   Предметно-развивающая, игровая среда в каждой группе индивидуальна, содержательна, соответствует программным требованиям и возрастным особенностям детей. </w:t>
      </w:r>
    </w:p>
    <w:p w:rsidR="00CE5BA9" w:rsidRPr="00A2180D" w:rsidRDefault="00CE5BA9" w:rsidP="00A218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2180D">
        <w:rPr>
          <w:sz w:val="28"/>
          <w:szCs w:val="28"/>
        </w:rPr>
        <w:t xml:space="preserve">  Обучение правилам</w:t>
      </w:r>
      <w:r>
        <w:rPr>
          <w:sz w:val="28"/>
          <w:szCs w:val="28"/>
        </w:rPr>
        <w:t xml:space="preserve"> дорожного движения, воспитание </w:t>
      </w:r>
      <w:r w:rsidRPr="00A2180D">
        <w:rPr>
          <w:sz w:val="28"/>
          <w:szCs w:val="28"/>
        </w:rPr>
        <w:t xml:space="preserve">дисциплинированного пешехода мы осуществляем прежде всего через игру… </w:t>
      </w:r>
    </w:p>
    <w:p w:rsidR="00CE5BA9" w:rsidRDefault="00CE5BA9" w:rsidP="005015AC">
      <w:pPr>
        <w:rPr>
          <w:sz w:val="28"/>
          <w:szCs w:val="28"/>
        </w:rPr>
      </w:pPr>
      <w:r w:rsidRPr="00A2180D">
        <w:rPr>
          <w:sz w:val="28"/>
          <w:szCs w:val="28"/>
        </w:rPr>
        <w:t xml:space="preserve"> </w:t>
      </w:r>
      <w:r w:rsidRPr="005C2E0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51pt;visibility:visible">
            <v:imagedata r:id="rId6" o:title=""/>
          </v:shape>
        </w:pict>
      </w:r>
    </w:p>
    <w:p w:rsidR="00CE5BA9" w:rsidRDefault="00CE5BA9" w:rsidP="006011F1">
      <w:pPr>
        <w:rPr>
          <w:sz w:val="28"/>
          <w:szCs w:val="28"/>
        </w:rPr>
      </w:pPr>
      <w:r w:rsidRPr="005C2E0D">
        <w:rPr>
          <w:noProof/>
          <w:sz w:val="28"/>
          <w:szCs w:val="28"/>
        </w:rPr>
        <w:pict>
          <v:shape id="Рисунок 1" o:spid="_x0000_i1026" type="#_x0000_t75" style="width:468pt;height:351pt;visibility:visible">
            <v:imagedata r:id="rId7" o:title=""/>
          </v:shape>
        </w:pict>
      </w:r>
    </w:p>
    <w:p w:rsidR="00CE5BA9" w:rsidRDefault="00CE5BA9" w:rsidP="003F6E01">
      <w:pPr>
        <w:jc w:val="center"/>
        <w:rPr>
          <w:sz w:val="28"/>
          <w:szCs w:val="28"/>
        </w:rPr>
      </w:pPr>
    </w:p>
    <w:p w:rsidR="00CE5BA9" w:rsidRDefault="00CE5BA9" w:rsidP="003F6E01">
      <w:pPr>
        <w:jc w:val="center"/>
        <w:rPr>
          <w:sz w:val="28"/>
          <w:szCs w:val="28"/>
        </w:rPr>
      </w:pPr>
    </w:p>
    <w:p w:rsidR="00CE5BA9" w:rsidRDefault="00CE5BA9" w:rsidP="003F6E01">
      <w:pPr>
        <w:jc w:val="center"/>
        <w:rPr>
          <w:sz w:val="28"/>
          <w:szCs w:val="28"/>
        </w:rPr>
      </w:pPr>
    </w:p>
    <w:p w:rsidR="00CE5BA9" w:rsidRDefault="00CE5BA9" w:rsidP="003F6E01">
      <w:pPr>
        <w:jc w:val="center"/>
        <w:rPr>
          <w:sz w:val="28"/>
          <w:szCs w:val="28"/>
        </w:rPr>
      </w:pPr>
    </w:p>
    <w:p w:rsidR="00CE5BA9" w:rsidRPr="003F6E01" w:rsidRDefault="00CE5BA9" w:rsidP="003F6E01">
      <w:pPr>
        <w:jc w:val="center"/>
        <w:rPr>
          <w:sz w:val="28"/>
          <w:szCs w:val="28"/>
        </w:rPr>
      </w:pPr>
    </w:p>
    <w:sectPr w:rsidR="00CE5BA9" w:rsidRPr="003F6E01" w:rsidSect="0063368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BA9" w:rsidRDefault="00CE5BA9" w:rsidP="003A7E0B">
      <w:pPr>
        <w:spacing w:after="0" w:line="240" w:lineRule="auto"/>
      </w:pPr>
      <w:r>
        <w:separator/>
      </w:r>
    </w:p>
  </w:endnote>
  <w:endnote w:type="continuationSeparator" w:id="0">
    <w:p w:rsidR="00CE5BA9" w:rsidRDefault="00CE5BA9" w:rsidP="003A7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BA9" w:rsidRDefault="00CE5BA9" w:rsidP="003A7E0B">
      <w:pPr>
        <w:spacing w:after="0" w:line="240" w:lineRule="auto"/>
      </w:pPr>
      <w:r>
        <w:separator/>
      </w:r>
    </w:p>
  </w:footnote>
  <w:footnote w:type="continuationSeparator" w:id="0">
    <w:p w:rsidR="00CE5BA9" w:rsidRDefault="00CE5BA9" w:rsidP="003A7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0FBE"/>
    <w:rsid w:val="00010D6F"/>
    <w:rsid w:val="00165845"/>
    <w:rsid w:val="0025405F"/>
    <w:rsid w:val="002C71FA"/>
    <w:rsid w:val="0034531D"/>
    <w:rsid w:val="00363E45"/>
    <w:rsid w:val="00394C3D"/>
    <w:rsid w:val="003A7E0B"/>
    <w:rsid w:val="003B40D4"/>
    <w:rsid w:val="003F6E01"/>
    <w:rsid w:val="00434312"/>
    <w:rsid w:val="005015AC"/>
    <w:rsid w:val="00512C86"/>
    <w:rsid w:val="005C2E0D"/>
    <w:rsid w:val="006011F1"/>
    <w:rsid w:val="00633680"/>
    <w:rsid w:val="006355CB"/>
    <w:rsid w:val="006D2DF4"/>
    <w:rsid w:val="007A7BD0"/>
    <w:rsid w:val="00865F72"/>
    <w:rsid w:val="008A4FE1"/>
    <w:rsid w:val="00910C96"/>
    <w:rsid w:val="00964383"/>
    <w:rsid w:val="0097425C"/>
    <w:rsid w:val="009F0C00"/>
    <w:rsid w:val="00A2180D"/>
    <w:rsid w:val="00A52F09"/>
    <w:rsid w:val="00AA204E"/>
    <w:rsid w:val="00AC34AF"/>
    <w:rsid w:val="00B33667"/>
    <w:rsid w:val="00B73149"/>
    <w:rsid w:val="00BC4294"/>
    <w:rsid w:val="00C21B4B"/>
    <w:rsid w:val="00C45629"/>
    <w:rsid w:val="00C70FBE"/>
    <w:rsid w:val="00C94031"/>
    <w:rsid w:val="00CE246D"/>
    <w:rsid w:val="00CE5BA9"/>
    <w:rsid w:val="00D06FAD"/>
    <w:rsid w:val="00DE54A6"/>
    <w:rsid w:val="00FA0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D6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70FB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A7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A7E0B"/>
  </w:style>
  <w:style w:type="paragraph" w:styleId="Footer">
    <w:name w:val="footer"/>
    <w:basedOn w:val="Normal"/>
    <w:link w:val="FooterChar"/>
    <w:uiPriority w:val="99"/>
    <w:semiHidden/>
    <w:rsid w:val="003A7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A7E0B"/>
  </w:style>
  <w:style w:type="character" w:styleId="Strong">
    <w:name w:val="Strong"/>
    <w:basedOn w:val="DefaultParagraphFont"/>
    <w:uiPriority w:val="99"/>
    <w:qFormat/>
    <w:rsid w:val="00B731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F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6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298</Words>
  <Characters>1704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subject/>
  <dc:creator>V_Suetka</dc:creator>
  <cp:keywords/>
  <dc:description/>
  <cp:lastModifiedBy>улей</cp:lastModifiedBy>
  <cp:revision>3</cp:revision>
  <dcterms:created xsi:type="dcterms:W3CDTF">2015-10-22T05:22:00Z</dcterms:created>
  <dcterms:modified xsi:type="dcterms:W3CDTF">2015-10-22T05:26:00Z</dcterms:modified>
</cp:coreProperties>
</file>